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28E1E8F" w14:textId="77777777" w:rsidR="00043338" w:rsidRDefault="00043338" w:rsidP="00EF7454">
      <w:pPr>
        <w:pStyle w:val="NameofSchoollarg"/>
        <w:jc w:val="left"/>
      </w:pPr>
      <w:bookmarkStart w:id="0" w:name="_GoBack"/>
      <w:bookmarkEnd w:id="0"/>
    </w:p>
    <w:p w14:paraId="71370147" w14:textId="77777777" w:rsidR="00EF7454" w:rsidRPr="00EF7454" w:rsidRDefault="00BD0165" w:rsidP="00EF7454">
      <w:pPr>
        <w:pStyle w:val="NameofSchoollarg"/>
        <w:jc w:val="left"/>
      </w:pPr>
      <w:r>
        <w:t>Midway Elementary School</w:t>
      </w:r>
    </w:p>
    <w:p w14:paraId="6638FCDF" w14:textId="77777777" w:rsidR="00EF7454" w:rsidRDefault="00EF7454" w:rsidP="0059578A">
      <w:pPr>
        <w:pStyle w:val="BodyText1"/>
      </w:pPr>
    </w:p>
    <w:p w14:paraId="3349EF6C" w14:textId="77777777" w:rsidR="00BD0165" w:rsidRDefault="00043338" w:rsidP="00BD0165">
      <w:pPr>
        <w:pStyle w:val="BodyText1"/>
      </w:pPr>
      <w:r>
        <w:rPr>
          <w:noProof/>
        </w:rPr>
        <mc:AlternateContent>
          <mc:Choice Requires="wps">
            <w:drawing>
              <wp:anchor distT="0" distB="0" distL="640080" distR="228600" simplePos="0" relativeHeight="251659264" behindDoc="1" locked="0" layoutInCell="1" allowOverlap="1" wp14:anchorId="5A22E080" wp14:editId="070B7621">
                <wp:simplePos x="0" y="0"/>
                <wp:positionH relativeFrom="page">
                  <wp:posOffset>925195</wp:posOffset>
                </wp:positionH>
                <wp:positionV relativeFrom="paragraph">
                  <wp:posOffset>29845</wp:posOffset>
                </wp:positionV>
                <wp:extent cx="3547745" cy="2148840"/>
                <wp:effectExtent l="0" t="0" r="0" b="0"/>
                <wp:wrapTight wrapText="right">
                  <wp:wrapPolygon edited="1">
                    <wp:start x="0" y="-1094"/>
                    <wp:lineTo x="0" y="21447"/>
                    <wp:lineTo x="21496" y="21447"/>
                    <wp:lineTo x="21600" y="-875"/>
                    <wp:lineTo x="0" y="-1094"/>
                  </wp:wrapPolygon>
                </wp:wrapTight>
                <wp:docPr id="10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47745" cy="2148840"/>
                        </a:xfrm>
                        <a:prstGeom prst="rect">
                          <a:avLst/>
                        </a:prstGeom>
                        <a:blipFill>
                          <a:blip r:embed="rId8"/>
                          <a:stretch>
                            <a:fillRect/>
                          </a:stretch>
                        </a:blipFill>
                        <a:ln w="635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3EA3E7" id="Rectangle 10" o:spid="_x0000_s1026" style="position:absolute;margin-left:72.85pt;margin-top:2.35pt;width:279.35pt;height:169.2pt;z-index:-251657216;visibility:visible;mso-wrap-style:square;mso-width-percent:0;mso-height-percent:0;mso-wrap-distance-left:50.4pt;mso-wrap-distance-top:0;mso-wrap-distance-right:18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wrapcoords="0 -1094 0 21447 21496 21447 21600 -875 0 -1094" o:gfxdata="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" stroked="f" strokeweight=".5pt">
                <v:fill r:id="rId9" o:title="" recolor="t" rotate="t" type="frame"/>
                <w10:wrap type="tight" side="right" anchorx="page"/>
              </v:rect>
            </w:pict>
          </mc:Fallback>
        </mc:AlternateContent>
      </w:r>
      <w:r w:rsidR="00BD0165">
        <w:rPr>
          <w:noProof/>
        </w:rPr>
        <w:t>Collaboration of Calendaring events, activities, curricular benchmarks, etc. are completed as a full staff and remains in the staff lounge for reference.</w:t>
      </w:r>
      <w:r w:rsidR="0059578A" w:rsidRPr="00AE6310">
        <w:t xml:space="preserve"> </w:t>
      </w:r>
    </w:p>
    <w:p w14:paraId="3672D81A" w14:textId="77777777" w:rsidR="00BD0165" w:rsidRDefault="00BD0165" w:rsidP="00BD0165">
      <w:pPr>
        <w:pStyle w:val="BodyText1"/>
      </w:pPr>
    </w:p>
    <w:p w14:paraId="6ED93D6D" w14:textId="77777777" w:rsidR="00BD0165" w:rsidRDefault="00BD0165" w:rsidP="00BD0165">
      <w:pPr>
        <w:pStyle w:val="BodyText1"/>
      </w:pPr>
    </w:p>
    <w:p w14:paraId="1F167297" w14:textId="77777777" w:rsidR="00BD0165" w:rsidRDefault="00BD0165" w:rsidP="00BD0165">
      <w:pPr>
        <w:pStyle w:val="BodyText1"/>
      </w:pPr>
    </w:p>
    <w:p w14:paraId="3B36C53A" w14:textId="77777777" w:rsidR="00BD0165" w:rsidRDefault="00BD0165" w:rsidP="00BD0165">
      <w:pPr>
        <w:pStyle w:val="BodyText1"/>
      </w:pPr>
    </w:p>
    <w:p w14:paraId="3F3908A7" w14:textId="77777777" w:rsidR="00BD0165" w:rsidRDefault="00BD0165" w:rsidP="00BD0165">
      <w:pPr>
        <w:pStyle w:val="BodyText1"/>
      </w:pPr>
    </w:p>
    <w:p w14:paraId="0A0DCC8F" w14:textId="77777777" w:rsidR="00BD0165" w:rsidRDefault="00BD0165" w:rsidP="00BD0165">
      <w:pPr>
        <w:pStyle w:val="BodyText1"/>
      </w:pPr>
    </w:p>
    <w:p w14:paraId="4E6D2DEA" w14:textId="77777777" w:rsidR="00B91EE9" w:rsidRDefault="0059578A" w:rsidP="00BD0165">
      <w:pPr>
        <w:pStyle w:val="BodyText1"/>
      </w:pPr>
      <w:r w:rsidRPr="00AE6310">
        <w:t xml:space="preserve"> </w:t>
      </w:r>
    </w:p>
    <w:p w14:paraId="4D874B0A" w14:textId="77777777" w:rsidR="00043338" w:rsidRDefault="00043338" w:rsidP="00B91EE9">
      <w:pPr>
        <w:pStyle w:val="BodyText1"/>
      </w:pPr>
    </w:p>
    <w:p w14:paraId="5A56A116" w14:textId="77777777" w:rsidR="00B91EE9" w:rsidRDefault="00043338" w:rsidP="00B91EE9">
      <w:pPr>
        <w:pStyle w:val="BodyText1"/>
      </w:pPr>
      <w:r>
        <w:rPr>
          <w:noProof/>
        </w:rPr>
        <mc:AlternateContent>
          <mc:Choice Requires="wps">
            <w:drawing>
              <wp:anchor distT="0" distB="0" distL="640080" distR="228600" simplePos="0" relativeHeight="251661312" behindDoc="1" locked="0" layoutInCell="1" allowOverlap="1" wp14:anchorId="5DBF8B7B" wp14:editId="1856D011">
                <wp:simplePos x="0" y="0"/>
                <wp:positionH relativeFrom="page">
                  <wp:posOffset>914400</wp:posOffset>
                </wp:positionH>
                <wp:positionV relativeFrom="paragraph">
                  <wp:posOffset>60325</wp:posOffset>
                </wp:positionV>
                <wp:extent cx="3547745" cy="2148840"/>
                <wp:effectExtent l="0" t="0" r="0" b="0"/>
                <wp:wrapTight wrapText="right">
                  <wp:wrapPolygon edited="1">
                    <wp:start x="0" y="-1094"/>
                    <wp:lineTo x="0" y="21447"/>
                    <wp:lineTo x="21496" y="21447"/>
                    <wp:lineTo x="21600" y="-875"/>
                    <wp:lineTo x="0" y="-1094"/>
                  </wp:wrapPolygon>
                </wp:wrapTight>
                <wp:docPr id="12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47745" cy="2148840"/>
                        </a:xfrm>
                        <a:prstGeom prst="rect">
                          <a:avLst/>
                        </a:prstGeom>
                        <a:blipFill>
                          <a:blip r:embed="rId10"/>
                          <a:stretch>
                            <a:fillRect/>
                          </a:stretch>
                        </a:blipFill>
                        <a:ln w="635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F11B9C" id="Rectangle 12" o:spid="_x0000_s1026" style="position:absolute;margin-left:1in;margin-top:4.75pt;width:279.35pt;height:169.2pt;z-index:-251655168;visibility:visible;mso-wrap-style:square;mso-width-percent:0;mso-height-percent:0;mso-wrap-distance-left:50.4pt;mso-wrap-distance-top:0;mso-wrap-distance-right:18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wrapcoords="0 -1094 0 21447 21496 21447 21600 -875 0 -1094" o:gfxdata="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" stroked="f" strokeweight=".5pt">
                <v:fill r:id="rId11" o:title="" recolor="t" rotate="t" type="frame"/>
                <w10:wrap type="tight" side="right" anchorx="page"/>
              </v:rect>
            </w:pict>
          </mc:Fallback>
        </mc:AlternateContent>
      </w:r>
      <w:r w:rsidR="00B91EE9" w:rsidRPr="00AE6310">
        <w:t xml:space="preserve"> </w:t>
      </w:r>
      <w:r w:rsidR="00BD0165">
        <w:t>High Parent Participation in activities throughout the year.</w:t>
      </w:r>
    </w:p>
    <w:p w14:paraId="486EBCC2" w14:textId="77777777" w:rsidR="00B91EE9" w:rsidRDefault="00B91EE9" w:rsidP="00B91EE9">
      <w:pPr>
        <w:pStyle w:val="BodyText1"/>
      </w:pPr>
    </w:p>
    <w:p w14:paraId="5B4C2A4D" w14:textId="77777777" w:rsidR="00B91EE9" w:rsidRDefault="00B91EE9" w:rsidP="00B91EE9"/>
    <w:p w14:paraId="13FFC549" w14:textId="77777777" w:rsidR="00043338" w:rsidRDefault="00043338" w:rsidP="00B91EE9">
      <w:pPr>
        <w:pStyle w:val="BodyText1"/>
      </w:pPr>
    </w:p>
    <w:p w14:paraId="564037EB" w14:textId="77777777" w:rsidR="00043338" w:rsidRDefault="00043338" w:rsidP="00B91EE9">
      <w:pPr>
        <w:pStyle w:val="BodyText1"/>
      </w:pPr>
    </w:p>
    <w:p w14:paraId="78AE0743" w14:textId="77777777" w:rsidR="00BD0165" w:rsidRDefault="00BD0165" w:rsidP="00B91EE9">
      <w:pPr>
        <w:pStyle w:val="BodyText1"/>
      </w:pPr>
    </w:p>
    <w:p w14:paraId="47598DD3" w14:textId="77777777" w:rsidR="00BD0165" w:rsidRDefault="00BD0165" w:rsidP="00B91EE9">
      <w:pPr>
        <w:pStyle w:val="BodyText1"/>
      </w:pPr>
    </w:p>
    <w:p w14:paraId="51A2B47D" w14:textId="77777777" w:rsidR="00BD0165" w:rsidRDefault="00BD0165" w:rsidP="00B91EE9">
      <w:pPr>
        <w:pStyle w:val="BodyText1"/>
      </w:pPr>
    </w:p>
    <w:p w14:paraId="69F2FB45" w14:textId="77777777" w:rsidR="00BD0165" w:rsidRDefault="00BD0165" w:rsidP="00B91EE9">
      <w:pPr>
        <w:pStyle w:val="BodyText1"/>
      </w:pPr>
    </w:p>
    <w:p w14:paraId="299E7A6F" w14:textId="77777777" w:rsidR="00043338" w:rsidRDefault="00043338" w:rsidP="00B91EE9">
      <w:pPr>
        <w:pStyle w:val="BodyText1"/>
      </w:pPr>
    </w:p>
    <w:p w14:paraId="3FCBAB2C" w14:textId="77777777" w:rsidR="00B91EE9" w:rsidRDefault="00043338" w:rsidP="00B91EE9">
      <w:pPr>
        <w:pStyle w:val="BodyText1"/>
      </w:pPr>
      <w:r>
        <w:rPr>
          <w:noProof/>
        </w:rPr>
        <mc:AlternateContent>
          <mc:Choice Requires="wps">
            <w:drawing>
              <wp:anchor distT="0" distB="0" distL="640080" distR="228600" simplePos="0" relativeHeight="251663360" behindDoc="1" locked="0" layoutInCell="1" allowOverlap="1" wp14:anchorId="5578E29B" wp14:editId="199A4A9F">
                <wp:simplePos x="0" y="0"/>
                <wp:positionH relativeFrom="page">
                  <wp:posOffset>914400</wp:posOffset>
                </wp:positionH>
                <wp:positionV relativeFrom="paragraph">
                  <wp:posOffset>76200</wp:posOffset>
                </wp:positionV>
                <wp:extent cx="3547745" cy="2148840"/>
                <wp:effectExtent l="0" t="0" r="0" b="0"/>
                <wp:wrapTight wrapText="right">
                  <wp:wrapPolygon edited="1">
                    <wp:start x="0" y="-1094"/>
                    <wp:lineTo x="0" y="21447"/>
                    <wp:lineTo x="21496" y="21447"/>
                    <wp:lineTo x="21600" y="-875"/>
                    <wp:lineTo x="0" y="-1094"/>
                  </wp:wrapPolygon>
                </wp:wrapTight>
                <wp:docPr id="13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47745" cy="2148840"/>
                        </a:xfrm>
                        <a:prstGeom prst="rect">
                          <a:avLst/>
                        </a:prstGeom>
                        <a:blipFill>
                          <a:blip r:embed="rId12"/>
                          <a:stretch>
                            <a:fillRect/>
                          </a:stretch>
                        </a:blipFill>
                        <a:ln w="635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C7EB19" id="Rectangle 13" o:spid="_x0000_s1026" style="position:absolute;margin-left:1in;margin-top:6pt;width:279.35pt;height:169.2pt;z-index:-251653120;visibility:visible;mso-wrap-style:square;mso-width-percent:0;mso-height-percent:0;mso-wrap-distance-left:50.4pt;mso-wrap-distance-top:0;mso-wrap-distance-right:18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wrapcoords="0 -1094 0 21447 21496 21447 21600 -875 0 -1094" o:gfxdata="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" stroked="f" strokeweight=".5pt">
                <v:fill r:id="rId13" o:title="" recolor="t" rotate="t" type="frame"/>
                <w10:wrap type="tight" side="right" anchorx="page"/>
              </v:rect>
            </w:pict>
          </mc:Fallback>
        </mc:AlternateContent>
      </w:r>
      <w:r w:rsidR="00BD0165">
        <w:t xml:space="preserve">The Tiger Way is seen throughout the school as a reminder to staff and students of the school’s vision for each person that walks on their campus. </w:t>
      </w:r>
    </w:p>
    <w:p w14:paraId="03728F54" w14:textId="77777777" w:rsidR="00B91EE9" w:rsidRDefault="00B91EE9" w:rsidP="00B91EE9"/>
    <w:p w14:paraId="5CF142E9" w14:textId="77777777" w:rsidR="00B91EE9" w:rsidRDefault="00B91EE9" w:rsidP="00B91EE9"/>
    <w:p w14:paraId="2EA0C3BB" w14:textId="77777777" w:rsidR="00CF18DD" w:rsidRDefault="00CF18DD" w:rsidP="008770FD"/>
    <w:p w14:paraId="6881A3AA" w14:textId="77777777" w:rsidR="00BD0165" w:rsidRDefault="00BD0165" w:rsidP="008770FD"/>
    <w:p w14:paraId="50709C94" w14:textId="77777777" w:rsidR="00BD0165" w:rsidRDefault="00BD0165" w:rsidP="008770FD"/>
    <w:p w14:paraId="0B33C238" w14:textId="77777777" w:rsidR="00BD0165" w:rsidRDefault="00BD0165" w:rsidP="008770FD"/>
    <w:p w14:paraId="5BAE99C3" w14:textId="77777777" w:rsidR="00BD0165" w:rsidRDefault="00BD0165" w:rsidP="008770FD"/>
    <w:p w14:paraId="544DA940" w14:textId="77777777" w:rsidR="00BD0165" w:rsidRDefault="00BD0165" w:rsidP="008770FD"/>
    <w:p w14:paraId="4262ED2B" w14:textId="77777777" w:rsidR="00BD0165" w:rsidRDefault="00BD0165" w:rsidP="008770FD"/>
    <w:p w14:paraId="68315A31" w14:textId="77777777" w:rsidR="00BD0165" w:rsidRDefault="00BD0165" w:rsidP="008770FD"/>
    <w:p w14:paraId="485E0642" w14:textId="77777777" w:rsidR="00BD0165" w:rsidRPr="0011664B" w:rsidRDefault="00BD0165" w:rsidP="008770FD">
      <w:pPr>
        <w:rPr>
          <w:rFonts w:ascii="Constantia" w:hAnsi="Constantia"/>
        </w:rPr>
      </w:pPr>
      <w:r w:rsidRPr="0011664B">
        <w:rPr>
          <w:rFonts w:ascii="Constantia" w:hAnsi="Constantia"/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4F2D8855" wp14:editId="20D4052A">
            <wp:simplePos x="0" y="0"/>
            <wp:positionH relativeFrom="column">
              <wp:posOffset>210185</wp:posOffset>
            </wp:positionH>
            <wp:positionV relativeFrom="paragraph">
              <wp:posOffset>-210185</wp:posOffset>
            </wp:positionV>
            <wp:extent cx="2304288" cy="2697480"/>
            <wp:effectExtent l="0" t="6350" r="1270" b="1270"/>
            <wp:wrapSquare wrapText="right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112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304288" cy="269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1664B">
        <w:rPr>
          <w:rFonts w:ascii="Constantia" w:hAnsi="Constantia"/>
        </w:rPr>
        <w:t xml:space="preserve">Bubble Maps and other graphic organizers are used as a pre-writing lesson. </w:t>
      </w:r>
    </w:p>
    <w:sectPr w:rsidR="00BD0165" w:rsidRPr="0011664B" w:rsidSect="00EF7454">
      <w:footerReference w:type="default" r:id="rId15"/>
      <w:headerReference w:type="first" r:id="rId16"/>
      <w:footerReference w:type="first" r:id="rId17"/>
      <w:pgSz w:w="12240" w:h="15840"/>
      <w:pgMar w:top="1440" w:right="1440" w:bottom="1440" w:left="1440" w:header="0" w:footer="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3F59998" w14:textId="77777777" w:rsidR="008E51E4" w:rsidRDefault="008E51E4" w:rsidP="00D568A7">
      <w:r>
        <w:separator/>
      </w:r>
    </w:p>
  </w:endnote>
  <w:endnote w:type="continuationSeparator" w:id="0">
    <w:p w14:paraId="721BB860" w14:textId="77777777" w:rsidR="008E51E4" w:rsidRDefault="008E51E4" w:rsidP="00D568A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Minion Pro">
    <w:panose1 w:val="020B0604020202020204"/>
    <w:charset w:val="00"/>
    <w:family w:val="roman"/>
    <w:notTrueType/>
    <w:pitch w:val="variable"/>
    <w:sig w:usb0="60000287" w:usb1="00000001" w:usb2="00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Times New Roman (Body CS)">
    <w:altName w:val="Times New Roman"/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9BBA23D" w14:textId="77777777" w:rsidR="0059578A" w:rsidRDefault="0059578A">
    <w:pPr>
      <w:pStyle w:val="Footer"/>
    </w:pPr>
    <w:r>
      <w:rPr>
        <w:noProof/>
      </w:rPr>
      <w:drawing>
        <wp:anchor distT="0" distB="0" distL="114300" distR="114300" simplePos="0" relativeHeight="251661312" behindDoc="1" locked="1" layoutInCell="1" allowOverlap="1" wp14:anchorId="388245EF" wp14:editId="78C1B6A4">
          <wp:simplePos x="0" y="0"/>
          <wp:positionH relativeFrom="page">
            <wp:align>center</wp:align>
          </wp:positionH>
          <wp:positionV relativeFrom="page">
            <wp:align>bottom</wp:align>
          </wp:positionV>
          <wp:extent cx="7324344" cy="877824"/>
          <wp:effectExtent l="0" t="0" r="3810" b="0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KCIIS footer1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324344" cy="87782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24E514" w14:textId="77777777" w:rsidR="00D568A7" w:rsidRPr="00D568A7" w:rsidRDefault="00D568A7" w:rsidP="00D568A7">
    <w:pPr>
      <w:pStyle w:val="Footer"/>
    </w:pPr>
    <w:r>
      <w:rPr>
        <w:noProof/>
      </w:rPr>
      <w:drawing>
        <wp:anchor distT="0" distB="0" distL="114300" distR="114300" simplePos="0" relativeHeight="251659264" behindDoc="1" locked="0" layoutInCell="1" allowOverlap="1" wp14:anchorId="54BA9834" wp14:editId="156DF6A8">
          <wp:simplePos x="0" y="0"/>
          <wp:positionH relativeFrom="page">
            <wp:align>center</wp:align>
          </wp:positionH>
          <wp:positionV relativeFrom="page">
            <wp:align>bottom</wp:align>
          </wp:positionV>
          <wp:extent cx="7324344" cy="877824"/>
          <wp:effectExtent l="0" t="0" r="3810" b="0"/>
          <wp:wrapNone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KCIIS footer1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324344" cy="87782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EA90AB6" w14:textId="77777777" w:rsidR="008E51E4" w:rsidRDefault="008E51E4" w:rsidP="00D568A7">
      <w:r>
        <w:separator/>
      </w:r>
    </w:p>
  </w:footnote>
  <w:footnote w:type="continuationSeparator" w:id="0">
    <w:p w14:paraId="1842033A" w14:textId="77777777" w:rsidR="008E51E4" w:rsidRDefault="008E51E4" w:rsidP="00D568A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67AA1F" w14:textId="77777777" w:rsidR="00D568A7" w:rsidRPr="00D568A7" w:rsidRDefault="00D568A7" w:rsidP="00D568A7">
    <w:pPr>
      <w:pStyle w:val="Header"/>
    </w:pPr>
    <w:r>
      <w:rPr>
        <w:noProof/>
      </w:rPr>
      <w:drawing>
        <wp:anchor distT="0" distB="0" distL="0" distR="0" simplePos="0" relativeHeight="251658240" behindDoc="1" locked="0" layoutInCell="1" allowOverlap="1" wp14:anchorId="3A88A318" wp14:editId="26E5B0C1">
          <wp:simplePos x="0" y="0"/>
          <wp:positionH relativeFrom="page">
            <wp:align>center</wp:align>
          </wp:positionH>
          <wp:positionV relativeFrom="page">
            <wp:align>top</wp:align>
          </wp:positionV>
          <wp:extent cx="7754112" cy="1316736"/>
          <wp:effectExtent l="0" t="0" r="0" b="4445"/>
          <wp:wrapTopAndBottom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KCIIS header-1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54112" cy="131673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09F44BC"/>
    <w:multiLevelType w:val="hybridMultilevel"/>
    <w:tmpl w:val="6CD6C0E0"/>
    <w:lvl w:ilvl="0" w:tplc="CA84D374">
      <w:start w:val="1"/>
      <w:numFmt w:val="bullet"/>
      <w:pStyle w:val="Body-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59"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D0165"/>
    <w:rsid w:val="00043338"/>
    <w:rsid w:val="0011664B"/>
    <w:rsid w:val="002D26A6"/>
    <w:rsid w:val="00407293"/>
    <w:rsid w:val="00584852"/>
    <w:rsid w:val="00587549"/>
    <w:rsid w:val="0059578A"/>
    <w:rsid w:val="007361A2"/>
    <w:rsid w:val="008303A4"/>
    <w:rsid w:val="008770FD"/>
    <w:rsid w:val="008E51E4"/>
    <w:rsid w:val="0097031E"/>
    <w:rsid w:val="00B91EE9"/>
    <w:rsid w:val="00BD0165"/>
    <w:rsid w:val="00CF18DD"/>
    <w:rsid w:val="00D17824"/>
    <w:rsid w:val="00D568A7"/>
    <w:rsid w:val="00E9063F"/>
    <w:rsid w:val="00EE7BDC"/>
    <w:rsid w:val="00EF74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6BD08DF"/>
  <w15:chartTrackingRefBased/>
  <w15:docId w15:val="{66477C63-0289-1E4A-B0C0-9D0A471377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568A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568A7"/>
  </w:style>
  <w:style w:type="paragraph" w:styleId="Footer">
    <w:name w:val="footer"/>
    <w:basedOn w:val="Normal"/>
    <w:link w:val="FooterChar"/>
    <w:uiPriority w:val="99"/>
    <w:unhideWhenUsed/>
    <w:rsid w:val="00D568A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568A7"/>
  </w:style>
  <w:style w:type="paragraph" w:customStyle="1" w:styleId="BasicParagraph">
    <w:name w:val="[Basic Paragraph]"/>
    <w:basedOn w:val="Normal"/>
    <w:uiPriority w:val="99"/>
    <w:rsid w:val="008770FD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customStyle="1" w:styleId="NameofSchoollarg">
    <w:name w:val="Name of School larg"/>
    <w:next w:val="Subhead1"/>
    <w:qFormat/>
    <w:rsid w:val="0059578A"/>
    <w:pPr>
      <w:snapToGrid w:val="0"/>
      <w:spacing w:line="120" w:lineRule="auto"/>
      <w:jc w:val="right"/>
    </w:pPr>
    <w:rPr>
      <w:rFonts w:ascii="Constantia" w:hAnsi="Constantia" w:cs="Times New Roman (Body CS)"/>
      <w:b/>
      <w:sz w:val="36"/>
    </w:rPr>
  </w:style>
  <w:style w:type="paragraph" w:customStyle="1" w:styleId="Subhead1">
    <w:name w:val="Subhead1"/>
    <w:next w:val="BodyText1"/>
    <w:qFormat/>
    <w:rsid w:val="0059578A"/>
    <w:pPr>
      <w:spacing w:before="240" w:after="60"/>
    </w:pPr>
    <w:rPr>
      <w:rFonts w:ascii="Constantia" w:hAnsi="Constantia" w:cs="Times New Roman (Body CS)"/>
      <w:b/>
      <w:sz w:val="28"/>
    </w:rPr>
  </w:style>
  <w:style w:type="paragraph" w:customStyle="1" w:styleId="BodyText1">
    <w:name w:val="Body Text1"/>
    <w:qFormat/>
    <w:rsid w:val="0059578A"/>
    <w:pPr>
      <w:suppressAutoHyphens/>
      <w:spacing w:line="280" w:lineRule="exact"/>
    </w:pPr>
    <w:rPr>
      <w:rFonts w:ascii="Constantia" w:hAnsi="Constantia"/>
      <w:sz w:val="22"/>
    </w:rPr>
  </w:style>
  <w:style w:type="paragraph" w:customStyle="1" w:styleId="Body-bullet">
    <w:name w:val="Body-bullet"/>
    <w:basedOn w:val="BodyText1"/>
    <w:next w:val="BodyText1"/>
    <w:qFormat/>
    <w:rsid w:val="0059578A"/>
    <w:pPr>
      <w:numPr>
        <w:numId w:val="1"/>
      </w:numPr>
      <w:spacing w:after="120"/>
      <w:ind w:left="36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JPG"/><Relationship Id="rId17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4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roshive/Library/Containers/com.microsoft.Word/Data/Desktop/Resources%20with%20photos.dot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D9145ADA-2D31-B74C-8D1E-55D29FCE03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Resources with photos.dotm</Template>
  <TotalTime>1</TotalTime>
  <Pages>2</Pages>
  <Words>73</Words>
  <Characters>427</Characters>
  <Application>Microsoft Office Word</Application>
  <DocSecurity>0</DocSecurity>
  <Lines>8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496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Robin Shive</cp:lastModifiedBy>
  <cp:revision>2</cp:revision>
  <cp:lastPrinted>2020-07-08T16:34:00Z</cp:lastPrinted>
  <dcterms:created xsi:type="dcterms:W3CDTF">2020-08-03T22:33:00Z</dcterms:created>
  <dcterms:modified xsi:type="dcterms:W3CDTF">2020-08-03T22:33:00Z</dcterms:modified>
  <cp:category/>
</cp:coreProperties>
</file>