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34E3" w:rsidRDefault="003C34E3" w:rsidP="00EF7454">
      <w:pPr>
        <w:pStyle w:val="NameofSchoollarg"/>
        <w:jc w:val="left"/>
      </w:pPr>
    </w:p>
    <w:p w:rsidR="00EF7454" w:rsidRPr="00EF7454" w:rsidRDefault="003C4B0E" w:rsidP="00EF7454">
      <w:pPr>
        <w:pStyle w:val="NameofSchoollarg"/>
        <w:jc w:val="left"/>
      </w:pPr>
      <w:r>
        <w:t>Cesar Chavez Elementary</w:t>
      </w:r>
    </w:p>
    <w:p w:rsidR="003C34E3" w:rsidRDefault="003C34E3" w:rsidP="0059578A">
      <w:pPr>
        <w:pStyle w:val="BodyText1"/>
      </w:pPr>
    </w:p>
    <w:p w:rsidR="003C34E3" w:rsidRDefault="003C34E3" w:rsidP="0059578A">
      <w:pPr>
        <w:pStyle w:val="BodyText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3C34E3" w:rsidTr="00751800">
        <w:trPr>
          <w:trHeight w:val="2835"/>
        </w:trPr>
        <w:tc>
          <w:tcPr>
            <w:tcW w:w="4675" w:type="dxa"/>
            <w:vAlign w:val="bottom"/>
          </w:tcPr>
          <w:p w:rsidR="000348D1" w:rsidRDefault="000348D1" w:rsidP="000348D1"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INCLUDEPICTURE "https://lh3.googleusercontent.com/pXcU1bKWN-A7lKKIEeHnAPYyMxZzr6JwGGWlOBacvsGy3xT_X5Gkf3mlyImFRTy_Nt63oYK-pDYUtBpzlqbg95ajES3anFltug1CVePQP6gyXYGZNf-qAsLlLxenuR7qsmB4ubz6h9s" \* MERGEFORMATINET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drawing>
                <wp:inline distT="0" distB="0" distL="0" distR="0" wp14:anchorId="29267D15" wp14:editId="7462BA20">
                  <wp:extent cx="2929560" cy="2112010"/>
                  <wp:effectExtent l="0" t="0" r="4445" b="0"/>
                  <wp:docPr id="4" name="Picture 4" descr="https://lh3.googleusercontent.com/pXcU1bKWN-A7lKKIEeHnAPYyMxZzr6JwGGWlOBacvsGy3xT_X5Gkf3mlyImFRTy_Nt63oYK-pDYUtBpzlqbg95ajES3anFltug1CVePQP6gyXYGZNf-qAsLlLxenuR7qsmB4ubz6h9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pXcU1bKWN-A7lKKIEeHnAPYyMxZzr6JwGGWlOBacvsGy3xT_X5Gkf3mlyImFRTy_Nt63oYK-pDYUtBpzlqbg95ajES3anFltug1CVePQP6gyXYGZNf-qAsLlLxenuR7qsmB4ubz6h9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6" t="18272" r="31204" b="11585"/>
                          <a:stretch/>
                        </pic:blipFill>
                        <pic:spPr bwMode="auto">
                          <a:xfrm>
                            <a:off x="0" y="0"/>
                            <a:ext cx="2967931" cy="213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fldChar w:fldCharType="end"/>
            </w:r>
          </w:p>
          <w:p w:rsidR="003C34E3" w:rsidRDefault="003C34E3" w:rsidP="003C34E3">
            <w:pPr>
              <w:pStyle w:val="BodyText1"/>
            </w:pPr>
          </w:p>
        </w:tc>
        <w:tc>
          <w:tcPr>
            <w:tcW w:w="4675" w:type="dxa"/>
          </w:tcPr>
          <w:p w:rsidR="00450981" w:rsidRDefault="00B443CF" w:rsidP="00450981">
            <w:hyperlink r:id="rId8" w:anchor="slide=id.g80e05a3e7a_0_0" w:history="1">
              <w:r w:rsidR="00450981" w:rsidRPr="00836CB8">
                <w:rPr>
                  <w:rStyle w:val="Hyperlink"/>
                  <w:rFonts w:ascii="Arial" w:hAnsi="Arial" w:cs="Arial"/>
                  <w:sz w:val="22"/>
                  <w:szCs w:val="22"/>
                </w:rPr>
                <w:t>School Goals are created in alignment with District Goals and 4 Key Priorities.</w:t>
              </w:r>
            </w:hyperlink>
            <w:r w:rsidR="0045098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3C34E3" w:rsidRDefault="003C34E3" w:rsidP="00450981">
            <w:pPr>
              <w:pStyle w:val="BodyText1"/>
            </w:pPr>
          </w:p>
        </w:tc>
      </w:tr>
      <w:tr w:rsidR="003C34E3" w:rsidTr="00751800">
        <w:trPr>
          <w:trHeight w:val="2529"/>
        </w:trPr>
        <w:tc>
          <w:tcPr>
            <w:tcW w:w="4675" w:type="dxa"/>
          </w:tcPr>
          <w:p w:rsidR="003C34E3" w:rsidRDefault="003C34E3" w:rsidP="00B91EE9">
            <w:pPr>
              <w:pStyle w:val="BodyText1"/>
            </w:pPr>
          </w:p>
          <w:p w:rsidR="000348D1" w:rsidRDefault="000348D1" w:rsidP="00B91EE9">
            <w:pPr>
              <w:pStyle w:val="BodyText1"/>
            </w:pPr>
          </w:p>
          <w:p w:rsidR="000348D1" w:rsidRDefault="000348D1" w:rsidP="00B91EE9">
            <w:pPr>
              <w:pStyle w:val="BodyText1"/>
            </w:pPr>
          </w:p>
          <w:p w:rsidR="000348D1" w:rsidRDefault="000348D1" w:rsidP="00B91EE9">
            <w:pPr>
              <w:pStyle w:val="BodyText1"/>
            </w:pPr>
          </w:p>
          <w:p w:rsidR="000348D1" w:rsidRDefault="000348D1" w:rsidP="000348D1">
            <w:pPr>
              <w:pStyle w:val="BodyText1"/>
              <w:tabs>
                <w:tab w:val="left" w:pos="1819"/>
              </w:tabs>
            </w:pPr>
          </w:p>
          <w:p w:rsidR="000348D1" w:rsidRDefault="000348D1" w:rsidP="00B91EE9">
            <w:pPr>
              <w:pStyle w:val="BodyText1"/>
            </w:pPr>
          </w:p>
          <w:p w:rsidR="000348D1" w:rsidRDefault="000348D1" w:rsidP="00B91EE9">
            <w:pPr>
              <w:pStyle w:val="BodyText1"/>
            </w:pPr>
          </w:p>
          <w:p w:rsidR="000348D1" w:rsidRDefault="000348D1" w:rsidP="00B91EE9">
            <w:pPr>
              <w:pStyle w:val="BodyText1"/>
            </w:pPr>
          </w:p>
          <w:p w:rsidR="000348D1" w:rsidRDefault="000348D1" w:rsidP="000348D1"/>
          <w:p w:rsidR="000348D1" w:rsidRDefault="00450981" w:rsidP="00B91EE9">
            <w:pPr>
              <w:pStyle w:val="BodyText1"/>
            </w:pPr>
            <w:r>
              <w:rPr>
                <w:noProof/>
              </w:rPr>
              <w:drawing>
                <wp:inline distT="0" distB="0" distL="0" distR="0" wp14:anchorId="3EFC9B6B" wp14:editId="7BE327D1">
                  <wp:extent cx="2968625" cy="1680845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0-07-24 at 10.12.11 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22FB9" w:rsidRPr="00B22FB9" w:rsidRDefault="00B22FB9" w:rsidP="00B22FB9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onstantia" w:hAnsi="Constantia" w:cs="Arial"/>
                <w:bCs/>
                <w:color w:val="000000"/>
              </w:rPr>
            </w:pPr>
            <w:r w:rsidRPr="00B22FB9">
              <w:rPr>
                <w:rFonts w:ascii="Constantia" w:hAnsi="Constantia" w:cs="Arial"/>
                <w:bCs/>
                <w:color w:val="000000"/>
              </w:rPr>
              <w:t>Modeled after the research of Irene C. Fountas and Gay Su Pinnell in their book, “Guided Reading: Responsive Teaching Across the Grades.”</w:t>
            </w:r>
          </w:p>
          <w:p w:rsidR="00B22FB9" w:rsidRDefault="00B22FB9" w:rsidP="00B22FB9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B22FB9">
              <w:rPr>
                <w:rFonts w:ascii="Constantia" w:hAnsi="Constantia" w:cs="Arial"/>
                <w:bCs/>
                <w:color w:val="000000"/>
              </w:rPr>
              <w:t>Academic Program Leader (APL), Community Readers (volunteers trained by our reading teacher), and a minimum of 4 parent volunteers per kindergarten class, 3 days each week. Additionally, teams of 6th grade peer tutors are deployed 2 days per week. </w:t>
            </w:r>
          </w:p>
          <w:p w:rsidR="003C34E3" w:rsidRDefault="003C34E3" w:rsidP="00B22FB9">
            <w:pPr>
              <w:pStyle w:val="BodyText1"/>
            </w:pPr>
          </w:p>
        </w:tc>
      </w:tr>
      <w:tr w:rsidR="003C34E3" w:rsidTr="00751800">
        <w:trPr>
          <w:trHeight w:val="2736"/>
        </w:trPr>
        <w:tc>
          <w:tcPr>
            <w:tcW w:w="4675" w:type="dxa"/>
          </w:tcPr>
          <w:p w:rsidR="003C34E3" w:rsidRDefault="003C34E3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</w:p>
          <w:p w:rsidR="00450981" w:rsidRDefault="00450981" w:rsidP="00B91EE9">
            <w:pPr>
              <w:pStyle w:val="BodyText1"/>
            </w:pPr>
            <w:r>
              <w:rPr>
                <w:noProof/>
              </w:rPr>
              <w:drawing>
                <wp:inline distT="0" distB="0" distL="0" distR="0" wp14:anchorId="66AE2002" wp14:editId="54EEB5C7">
                  <wp:extent cx="2967902" cy="2079522"/>
                  <wp:effectExtent l="0" t="0" r="444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20-07-24 at 10.11.39 A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904" cy="211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450981" w:rsidRDefault="00450981" w:rsidP="00450981">
            <w:pPr>
              <w:pStyle w:val="NormalWeb"/>
              <w:spacing w:before="0" w:beforeAutospacing="0" w:after="0" w:afterAutospacing="0"/>
              <w:rPr>
                <w:rFonts w:ascii="Constantia" w:hAnsi="Constantia" w:cs="Arial"/>
                <w:color w:val="000000"/>
              </w:rPr>
            </w:pPr>
            <w:r w:rsidRPr="00B22FB9">
              <w:rPr>
                <w:rFonts w:ascii="Constantia" w:hAnsi="Constantia" w:cs="Arial"/>
                <w:color w:val="000000"/>
              </w:rPr>
              <w:t xml:space="preserve">High expectations for each student </w:t>
            </w:r>
            <w:r w:rsidR="00836CB8" w:rsidRPr="00B22FB9">
              <w:rPr>
                <w:rFonts w:ascii="Constantia" w:hAnsi="Constantia" w:cs="Arial"/>
                <w:color w:val="000000"/>
              </w:rPr>
              <w:t>start</w:t>
            </w:r>
            <w:r w:rsidRPr="00B22FB9">
              <w:rPr>
                <w:rFonts w:ascii="Constantia" w:hAnsi="Constantia" w:cs="Arial"/>
                <w:color w:val="000000"/>
              </w:rPr>
              <w:t xml:space="preserve"> in Kindergarten (Both Math and Reading). High expectations are also set for staff in terms of knowing standards and strategies for rigorous academics. </w:t>
            </w:r>
            <w:r w:rsidR="00B22FB9">
              <w:rPr>
                <w:rFonts w:ascii="Constantia" w:hAnsi="Constantia" w:cs="Arial"/>
                <w:color w:val="000000"/>
              </w:rPr>
              <w:t xml:space="preserve">Each grade level has a list of minimum expectations, which causes each grade level to the same articulated rigor. </w:t>
            </w:r>
          </w:p>
          <w:p w:rsidR="00D23711" w:rsidRDefault="00D23711" w:rsidP="00450981">
            <w:pPr>
              <w:pStyle w:val="NormalWeb"/>
              <w:spacing w:before="0" w:beforeAutospacing="0" w:after="0" w:afterAutospacing="0"/>
              <w:rPr>
                <w:rFonts w:ascii="Constantia" w:hAnsi="Constantia"/>
                <w:color w:val="000000"/>
              </w:rPr>
            </w:pPr>
          </w:p>
          <w:p w:rsidR="00D23711" w:rsidRPr="00B22FB9" w:rsidRDefault="00B443CF" w:rsidP="00450981">
            <w:pPr>
              <w:pStyle w:val="NormalWeb"/>
              <w:spacing w:before="0" w:beforeAutospacing="0" w:after="0" w:afterAutospacing="0"/>
              <w:rPr>
                <w:rFonts w:ascii="Constantia" w:hAnsi="Constantia"/>
                <w:color w:val="000000"/>
              </w:rPr>
            </w:pPr>
            <w:hyperlink r:id="rId11" w:anchor="slide=id.g80e05a3e7a_0_0" w:history="1">
              <w:r w:rsidR="00D23711" w:rsidRPr="00D23711">
                <w:rPr>
                  <w:rStyle w:val="Hyperlink"/>
                  <w:rFonts w:ascii="Constantia" w:hAnsi="Constantia"/>
                </w:rPr>
                <w:t>Power Point Slides</w:t>
              </w:r>
            </w:hyperlink>
            <w:r w:rsidR="00D23711">
              <w:rPr>
                <w:rFonts w:ascii="Constantia" w:hAnsi="Constantia"/>
                <w:color w:val="000000"/>
              </w:rPr>
              <w:t xml:space="preserve"> with more resources.</w:t>
            </w:r>
          </w:p>
          <w:p w:rsidR="00450981" w:rsidRPr="00B22FB9" w:rsidRDefault="00450981" w:rsidP="00450981">
            <w:pPr>
              <w:spacing w:after="240"/>
              <w:rPr>
                <w:rFonts w:ascii="Constantia" w:hAnsi="Constantia"/>
              </w:rPr>
            </w:pPr>
          </w:p>
          <w:p w:rsidR="003C34E3" w:rsidRDefault="003C34E3" w:rsidP="00B22FB9">
            <w:pPr>
              <w:pStyle w:val="BodyText1"/>
            </w:pPr>
          </w:p>
        </w:tc>
      </w:tr>
    </w:tbl>
    <w:p w:rsidR="00B91EE9" w:rsidRDefault="00B91EE9" w:rsidP="00B91EE9">
      <w:pPr>
        <w:pStyle w:val="BodyText1"/>
      </w:pPr>
    </w:p>
    <w:p w:rsidR="00836CB8" w:rsidRPr="00836CB8" w:rsidRDefault="00836CB8" w:rsidP="00836CB8">
      <w:pPr>
        <w:rPr>
          <w:rFonts w:ascii="Times New Roman" w:eastAsia="Times New Roman" w:hAnsi="Times New Roman" w:cs="Times New Roman"/>
        </w:rPr>
      </w:pPr>
      <w:r w:rsidRPr="00836CB8">
        <w:rPr>
          <w:rFonts w:ascii="Times New Roman" w:eastAsia="Times New Roman" w:hAnsi="Times New Roman" w:cs="Times New Roman"/>
          <w:color w:val="000000"/>
        </w:rPr>
        <w:t> </w:t>
      </w:r>
    </w:p>
    <w:p w:rsidR="00B91EE9" w:rsidRPr="00836CB8" w:rsidRDefault="00836CB8" w:rsidP="00574AF5">
      <w:pPr>
        <w:tabs>
          <w:tab w:val="left" w:pos="8640"/>
        </w:tabs>
        <w:rPr>
          <w:rFonts w:ascii="Times New Roman" w:eastAsia="Times New Roman" w:hAnsi="Times New Roman" w:cs="Times New Roman"/>
        </w:rPr>
      </w:pPr>
      <w:r w:rsidRPr="00836CB8">
        <w:rPr>
          <w:rFonts w:ascii="Times New Roman" w:eastAsia="Times New Roman" w:hAnsi="Times New Roman" w:cs="Times New Roman"/>
          <w:color w:val="000000"/>
        </w:rPr>
        <w:t>  </w:t>
      </w:r>
    </w:p>
    <w:p w:rsidR="00B91EE9" w:rsidRDefault="00B91EE9" w:rsidP="00B91EE9">
      <w:pPr>
        <w:pStyle w:val="BodyText1"/>
      </w:pPr>
    </w:p>
    <w:p w:rsidR="00B91EE9" w:rsidRDefault="00B91EE9" w:rsidP="00B91EE9"/>
    <w:p w:rsidR="00CF18DD" w:rsidRDefault="00CF18DD" w:rsidP="008770FD"/>
    <w:sectPr w:rsidR="00CF18DD" w:rsidSect="00EF7454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443CF" w:rsidRDefault="00B443CF" w:rsidP="00D568A7">
      <w:r>
        <w:separator/>
      </w:r>
    </w:p>
  </w:endnote>
  <w:endnote w:type="continuationSeparator" w:id="0">
    <w:p w:rsidR="00B443CF" w:rsidRDefault="00B443CF" w:rsidP="00D56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9578A" w:rsidRDefault="0059578A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0CACB9B3" wp14:editId="595CAF3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324344" cy="877824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CIIS 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4344" cy="877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68A7" w:rsidRPr="00D568A7" w:rsidRDefault="00D568A7" w:rsidP="00D568A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E94BDF" wp14:editId="6E10517F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324344" cy="877824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CIIS 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4344" cy="877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443CF" w:rsidRDefault="00B443CF" w:rsidP="00D568A7">
      <w:r>
        <w:separator/>
      </w:r>
    </w:p>
  </w:footnote>
  <w:footnote w:type="continuationSeparator" w:id="0">
    <w:p w:rsidR="00B443CF" w:rsidRDefault="00B443CF" w:rsidP="00D56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68A7" w:rsidRPr="00D568A7" w:rsidRDefault="00D568A7" w:rsidP="00D568A7"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allowOverlap="1" wp14:anchorId="53BAAABE" wp14:editId="3B352C1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54112" cy="1316736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CIIS head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112" cy="1316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B64E0"/>
    <w:multiLevelType w:val="multilevel"/>
    <w:tmpl w:val="4CFA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67AC7"/>
    <w:multiLevelType w:val="multilevel"/>
    <w:tmpl w:val="DD88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9F44BC"/>
    <w:multiLevelType w:val="hybridMultilevel"/>
    <w:tmpl w:val="6CD6C0E0"/>
    <w:lvl w:ilvl="0" w:tplc="CA84D374">
      <w:start w:val="1"/>
      <w:numFmt w:val="bullet"/>
      <w:pStyle w:val="Body-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69A"/>
    <w:rsid w:val="000348D1"/>
    <w:rsid w:val="000504DB"/>
    <w:rsid w:val="002D0CD0"/>
    <w:rsid w:val="003478D3"/>
    <w:rsid w:val="003C34E3"/>
    <w:rsid w:val="003C4B0E"/>
    <w:rsid w:val="00407293"/>
    <w:rsid w:val="00450981"/>
    <w:rsid w:val="00574AF5"/>
    <w:rsid w:val="00584852"/>
    <w:rsid w:val="0059578A"/>
    <w:rsid w:val="007361A2"/>
    <w:rsid w:val="00751800"/>
    <w:rsid w:val="008303A4"/>
    <w:rsid w:val="00836CB8"/>
    <w:rsid w:val="008770FD"/>
    <w:rsid w:val="0097031E"/>
    <w:rsid w:val="00B22FB9"/>
    <w:rsid w:val="00B443CF"/>
    <w:rsid w:val="00B91EE9"/>
    <w:rsid w:val="00CA669A"/>
    <w:rsid w:val="00CF18DD"/>
    <w:rsid w:val="00D17824"/>
    <w:rsid w:val="00D23711"/>
    <w:rsid w:val="00D568A7"/>
    <w:rsid w:val="00E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F42598"/>
  <w15:chartTrackingRefBased/>
  <w15:docId w15:val="{C8267399-9A09-BC46-A626-A88EC31F0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8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8A7"/>
  </w:style>
  <w:style w:type="paragraph" w:styleId="Footer">
    <w:name w:val="footer"/>
    <w:basedOn w:val="Normal"/>
    <w:link w:val="FooterChar"/>
    <w:uiPriority w:val="99"/>
    <w:unhideWhenUsed/>
    <w:rsid w:val="00D568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8A7"/>
  </w:style>
  <w:style w:type="paragraph" w:customStyle="1" w:styleId="BasicParagraph">
    <w:name w:val="[Basic Paragraph]"/>
    <w:basedOn w:val="Normal"/>
    <w:uiPriority w:val="99"/>
    <w:rsid w:val="008770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NameofSchoollarg">
    <w:name w:val="Name of School larg"/>
    <w:next w:val="Subhead1"/>
    <w:qFormat/>
    <w:rsid w:val="0059578A"/>
    <w:pPr>
      <w:snapToGrid w:val="0"/>
      <w:spacing w:line="120" w:lineRule="auto"/>
      <w:jc w:val="right"/>
    </w:pPr>
    <w:rPr>
      <w:rFonts w:ascii="Constantia" w:hAnsi="Constantia" w:cs="Times New Roman (Body CS)"/>
      <w:b/>
      <w:sz w:val="36"/>
    </w:rPr>
  </w:style>
  <w:style w:type="paragraph" w:customStyle="1" w:styleId="Subhead1">
    <w:name w:val="Subhead1"/>
    <w:next w:val="BodyText1"/>
    <w:qFormat/>
    <w:rsid w:val="0059578A"/>
    <w:pPr>
      <w:spacing w:before="240" w:after="60"/>
    </w:pPr>
    <w:rPr>
      <w:rFonts w:ascii="Constantia" w:hAnsi="Constantia" w:cs="Times New Roman (Body CS)"/>
      <w:b/>
      <w:sz w:val="28"/>
    </w:rPr>
  </w:style>
  <w:style w:type="paragraph" w:customStyle="1" w:styleId="BodyText1">
    <w:name w:val="Body Text1"/>
    <w:qFormat/>
    <w:rsid w:val="0059578A"/>
    <w:pPr>
      <w:suppressAutoHyphens/>
      <w:spacing w:line="280" w:lineRule="exact"/>
    </w:pPr>
    <w:rPr>
      <w:rFonts w:ascii="Constantia" w:hAnsi="Constantia"/>
      <w:sz w:val="22"/>
    </w:rPr>
  </w:style>
  <w:style w:type="paragraph" w:customStyle="1" w:styleId="Body-bullet">
    <w:name w:val="Body-bullet"/>
    <w:basedOn w:val="BodyText1"/>
    <w:next w:val="BodyText1"/>
    <w:qFormat/>
    <w:rsid w:val="0059578A"/>
    <w:pPr>
      <w:numPr>
        <w:numId w:val="1"/>
      </w:numPr>
      <w:spacing w:after="120"/>
      <w:ind w:left="360"/>
    </w:pPr>
  </w:style>
  <w:style w:type="table" w:styleId="TableGrid">
    <w:name w:val="Table Grid"/>
    <w:basedOn w:val="TableNormal"/>
    <w:uiPriority w:val="39"/>
    <w:rsid w:val="003C3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5098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36C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C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37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W4Ghdq2QycNEQm31jwYrVgPmKZNZU6Jjite5tWoQ01c/ed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presentation/d/1W4Ghdq2QycNEQm31jwYrVgPmKZNZU6Jjite5tWoQ01c/ed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ebteam010/Downloads/Cesar%20Chavez%20Elementary/Chavez%20El%20Resource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Chavez El Resources.dotm</Template>
  <TotalTime>1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Joshua Galloway</cp:lastModifiedBy>
  <cp:revision>1</cp:revision>
  <dcterms:created xsi:type="dcterms:W3CDTF">2020-08-06T16:47:00Z</dcterms:created>
  <dcterms:modified xsi:type="dcterms:W3CDTF">2020-08-06T16:48:00Z</dcterms:modified>
  <cp:category/>
</cp:coreProperties>
</file>