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7454" w:rsidRPr="00EF7454" w:rsidRDefault="00F30F9F" w:rsidP="00EF7454">
      <w:pPr>
        <w:pStyle w:val="NameofSchoollarg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F1DFC1" wp14:editId="18A50F0B">
            <wp:simplePos x="0" y="0"/>
            <wp:positionH relativeFrom="column">
              <wp:posOffset>564515</wp:posOffset>
            </wp:positionH>
            <wp:positionV relativeFrom="paragraph">
              <wp:posOffset>-313055</wp:posOffset>
            </wp:positionV>
            <wp:extent cx="1760220" cy="3026410"/>
            <wp:effectExtent l="1905" t="0" r="0" b="0"/>
            <wp:wrapTight wrapText="bothSides">
              <wp:wrapPolygon edited="0">
                <wp:start x="23" y="21614"/>
                <wp:lineTo x="21374" y="21614"/>
                <wp:lineTo x="21374" y="131"/>
                <wp:lineTo x="23" y="131"/>
                <wp:lineTo x="23" y="2161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"/>
                    <a:stretch/>
                  </pic:blipFill>
                  <pic:spPr bwMode="auto">
                    <a:xfrm rot="5400000">
                      <a:off x="0" y="0"/>
                      <a:ext cx="176022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22">
        <w:t>American Elementary- Extra Resources</w:t>
      </w:r>
    </w:p>
    <w:p w:rsidR="00EF7454" w:rsidRDefault="00EF7454" w:rsidP="0059578A">
      <w:pPr>
        <w:pStyle w:val="BodyText1"/>
      </w:pPr>
    </w:p>
    <w:p w:rsidR="00EF7454" w:rsidRDefault="00EF7454" w:rsidP="0059578A">
      <w:pPr>
        <w:pStyle w:val="BodyText1"/>
      </w:pPr>
    </w:p>
    <w:p w:rsidR="00B91EE9" w:rsidRDefault="00B91EE9" w:rsidP="00B91EE9">
      <w:pPr>
        <w:pStyle w:val="BodyText1"/>
      </w:pPr>
    </w:p>
    <w:p w:rsidR="00B91EE9" w:rsidRDefault="00B91EE9" w:rsidP="00B91EE9"/>
    <w:p w:rsidR="00CF18DD" w:rsidRDefault="00667522" w:rsidP="008770FD">
      <w:r>
        <w:t xml:space="preserve">Book Study with all teaching staff for PLC time. </w:t>
      </w:r>
    </w:p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F30F9F" w:rsidP="008770FD">
      <w:r>
        <w:t xml:space="preserve">INSTRUCTIONAL ROUNDS – </w:t>
      </w:r>
      <w:r w:rsidR="00666514">
        <w:t xml:space="preserve">Instructions, </w:t>
      </w:r>
      <w:r>
        <w:t>Schedule</w:t>
      </w:r>
      <w:r w:rsidR="00666514">
        <w:t>,</w:t>
      </w:r>
      <w:r>
        <w:t xml:space="preserve"> and Observation Notes</w:t>
      </w:r>
    </w:p>
    <w:p w:rsidR="00666514" w:rsidRDefault="00666514" w:rsidP="008770FD">
      <w:r>
        <w:rPr>
          <w:noProof/>
        </w:rPr>
        <w:drawing>
          <wp:inline distT="0" distB="0" distL="0" distR="0" wp14:anchorId="57E91D2E" wp14:editId="48632B68">
            <wp:extent cx="4805739" cy="4107401"/>
            <wp:effectExtent l="635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0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7834" r="19706"/>
                    <a:stretch/>
                  </pic:blipFill>
                  <pic:spPr bwMode="auto">
                    <a:xfrm rot="5400000">
                      <a:off x="0" y="0"/>
                      <a:ext cx="4812358" cy="41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22" w:rsidRDefault="00667522" w:rsidP="008770FD"/>
    <w:p w:rsidR="00F30F9F" w:rsidRDefault="00F30F9F" w:rsidP="008770FD">
      <w:r>
        <w:rPr>
          <w:noProof/>
        </w:rPr>
        <w:lastRenderedPageBreak/>
        <w:drawing>
          <wp:inline distT="0" distB="0" distL="0" distR="0" wp14:anchorId="21DC6438" wp14:editId="7EBEAEAA">
            <wp:extent cx="3596805" cy="5130699"/>
            <wp:effectExtent l="0" t="4763" r="5398" b="539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31403" cy="518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9F" w:rsidRDefault="00F30F9F" w:rsidP="008770FD"/>
    <w:p w:rsidR="00667522" w:rsidRDefault="00667522" w:rsidP="008770FD"/>
    <w:p w:rsidR="00667522" w:rsidRDefault="00667522" w:rsidP="008770FD">
      <w:r>
        <w:rPr>
          <w:noProof/>
        </w:rPr>
        <w:drawing>
          <wp:anchor distT="0" distB="0" distL="114300" distR="114300" simplePos="0" relativeHeight="251659264" behindDoc="1" locked="0" layoutInCell="1" allowOverlap="1" wp14:anchorId="2851CB7C" wp14:editId="5224CAB1">
            <wp:simplePos x="0" y="0"/>
            <wp:positionH relativeFrom="column">
              <wp:posOffset>-141605</wp:posOffset>
            </wp:positionH>
            <wp:positionV relativeFrom="paragraph">
              <wp:posOffset>107315</wp:posOffset>
            </wp:positionV>
            <wp:extent cx="3957320" cy="3797935"/>
            <wp:effectExtent l="3492" t="0" r="0" b="0"/>
            <wp:wrapTight wrapText="bothSides">
              <wp:wrapPolygon edited="0">
                <wp:start x="19" y="21620"/>
                <wp:lineTo x="21508" y="21620"/>
                <wp:lineTo x="21508" y="96"/>
                <wp:lineTo x="19" y="96"/>
                <wp:lineTo x="19" y="2162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73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>
      <w:r>
        <w:t>Instructional Rounds Qualitative Data – Notes page</w:t>
      </w:r>
    </w:p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/>
    <w:p w:rsidR="00667522" w:rsidRDefault="00667522" w:rsidP="008770FD">
      <w:r>
        <w:rPr>
          <w:noProof/>
        </w:rPr>
        <w:lastRenderedPageBreak/>
        <w:drawing>
          <wp:inline distT="0" distB="0" distL="0" distR="0" wp14:anchorId="53485EA3" wp14:editId="7E866F12">
            <wp:extent cx="3849966" cy="5272875"/>
            <wp:effectExtent l="0" t="31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869523" cy="52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22" w:rsidRDefault="00667522" w:rsidP="008770FD">
      <w:r>
        <w:rPr>
          <w:noProof/>
        </w:rPr>
        <w:drawing>
          <wp:inline distT="0" distB="0" distL="0" distR="0" wp14:anchorId="658E7135" wp14:editId="273BB946">
            <wp:extent cx="4089212" cy="5647097"/>
            <wp:effectExtent l="0" t="444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r="21607"/>
                    <a:stretch/>
                  </pic:blipFill>
                  <pic:spPr bwMode="auto">
                    <a:xfrm rot="5400000">
                      <a:off x="0" y="0"/>
                      <a:ext cx="4161217" cy="574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22" w:rsidRDefault="00667522" w:rsidP="008770FD"/>
    <w:p w:rsidR="00667522" w:rsidRDefault="00667522" w:rsidP="008770FD">
      <w:r>
        <w:rPr>
          <w:noProof/>
        </w:rPr>
        <w:lastRenderedPageBreak/>
        <w:drawing>
          <wp:inline distT="0" distB="0" distL="0" distR="0" wp14:anchorId="2DF2F9A1" wp14:editId="50E2F186">
            <wp:extent cx="6088389" cy="5593502"/>
            <wp:effectExtent l="635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0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5882" r="7226"/>
                    <a:stretch/>
                  </pic:blipFill>
                  <pic:spPr bwMode="auto">
                    <a:xfrm rot="5400000">
                      <a:off x="0" y="0"/>
                      <a:ext cx="6097028" cy="56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9F" w:rsidRDefault="00F30F9F" w:rsidP="008770FD"/>
    <w:p w:rsidR="00F30F9F" w:rsidRDefault="00F30F9F" w:rsidP="008770F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99D36F" wp14:editId="19DB22C2">
            <wp:simplePos x="0" y="0"/>
            <wp:positionH relativeFrom="column">
              <wp:posOffset>-417195</wp:posOffset>
            </wp:positionH>
            <wp:positionV relativeFrom="paragraph">
              <wp:posOffset>416560</wp:posOffset>
            </wp:positionV>
            <wp:extent cx="5289550" cy="4457065"/>
            <wp:effectExtent l="0" t="2858" r="3493" b="3492"/>
            <wp:wrapTight wrapText="bothSides">
              <wp:wrapPolygon edited="0">
                <wp:start x="-12" y="21586"/>
                <wp:lineTo x="21562" y="21586"/>
                <wp:lineTo x="21562" y="45"/>
                <wp:lineTo x="-12" y="45"/>
                <wp:lineTo x="-12" y="2158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r="5418"/>
                    <a:stretch/>
                  </pic:blipFill>
                  <pic:spPr bwMode="auto">
                    <a:xfrm rot="5400000">
                      <a:off x="0" y="0"/>
                      <a:ext cx="528955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Took notes from Instructional Round observations and placed them into quadrants related to Webb’s 4 levels of Depth of Knowledge.</w:t>
      </w:r>
    </w:p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/>
    <w:p w:rsidR="002019A0" w:rsidRDefault="002019A0" w:rsidP="008770FD">
      <w:r>
        <w:rPr>
          <w:noProof/>
        </w:rPr>
        <w:lastRenderedPageBreak/>
        <w:drawing>
          <wp:inline distT="0" distB="0" distL="0" distR="0" wp14:anchorId="662B7EB3" wp14:editId="6FB01E77">
            <wp:extent cx="79248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9A0" w:rsidSect="00EF7454"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4D3B" w:rsidRDefault="00A34D3B" w:rsidP="00D568A7">
      <w:r>
        <w:separator/>
      </w:r>
    </w:p>
  </w:endnote>
  <w:endnote w:type="continuationSeparator" w:id="0">
    <w:p w:rsidR="00A34D3B" w:rsidRDefault="00A34D3B" w:rsidP="00D5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578A" w:rsidRDefault="0059578A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3B5F6129" wp14:editId="551F378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68A7" w:rsidRPr="00D568A7" w:rsidRDefault="00D568A7" w:rsidP="00D568A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B6BAEB" wp14:editId="322D9A8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4D3B" w:rsidRDefault="00A34D3B" w:rsidP="00D568A7">
      <w:r>
        <w:separator/>
      </w:r>
    </w:p>
  </w:footnote>
  <w:footnote w:type="continuationSeparator" w:id="0">
    <w:p w:rsidR="00A34D3B" w:rsidRDefault="00A34D3B" w:rsidP="00D5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68A7" w:rsidRPr="00D568A7" w:rsidRDefault="00D568A7" w:rsidP="00D568A7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29A27436" wp14:editId="5851159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54112" cy="13167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CIIS head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112" cy="131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9F44BC"/>
    <w:multiLevelType w:val="hybridMultilevel"/>
    <w:tmpl w:val="6CD6C0E0"/>
    <w:lvl w:ilvl="0" w:tplc="CA84D374">
      <w:start w:val="1"/>
      <w:numFmt w:val="bullet"/>
      <w:pStyle w:val="Body-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67E"/>
    <w:rsid w:val="00045EB0"/>
    <w:rsid w:val="002019A0"/>
    <w:rsid w:val="00407293"/>
    <w:rsid w:val="00584852"/>
    <w:rsid w:val="0059578A"/>
    <w:rsid w:val="00666514"/>
    <w:rsid w:val="00667522"/>
    <w:rsid w:val="007361A2"/>
    <w:rsid w:val="007B567E"/>
    <w:rsid w:val="008303A4"/>
    <w:rsid w:val="008770FD"/>
    <w:rsid w:val="0097031E"/>
    <w:rsid w:val="00A34D3B"/>
    <w:rsid w:val="00B053BC"/>
    <w:rsid w:val="00B91EE9"/>
    <w:rsid w:val="00CF18DD"/>
    <w:rsid w:val="00D17824"/>
    <w:rsid w:val="00D568A7"/>
    <w:rsid w:val="00EF7454"/>
    <w:rsid w:val="00F3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A94F5"/>
  <w15:chartTrackingRefBased/>
  <w15:docId w15:val="{F398EAE5-8388-2E43-A7B8-DE149D9D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8A7"/>
  </w:style>
  <w:style w:type="paragraph" w:styleId="Footer">
    <w:name w:val="footer"/>
    <w:basedOn w:val="Normal"/>
    <w:link w:val="Foot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8A7"/>
  </w:style>
  <w:style w:type="paragraph" w:customStyle="1" w:styleId="BasicParagraph">
    <w:name w:val="[Basic Paragraph]"/>
    <w:basedOn w:val="Normal"/>
    <w:uiPriority w:val="99"/>
    <w:rsid w:val="008770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ameofSchoollarg">
    <w:name w:val="Name of School larg"/>
    <w:next w:val="Subhead1"/>
    <w:qFormat/>
    <w:rsid w:val="0059578A"/>
    <w:pPr>
      <w:snapToGrid w:val="0"/>
      <w:spacing w:line="120" w:lineRule="auto"/>
      <w:jc w:val="right"/>
    </w:pPr>
    <w:rPr>
      <w:rFonts w:ascii="Constantia" w:hAnsi="Constantia" w:cs="Times New Roman (Body CS)"/>
      <w:b/>
      <w:sz w:val="36"/>
    </w:rPr>
  </w:style>
  <w:style w:type="paragraph" w:customStyle="1" w:styleId="Subhead1">
    <w:name w:val="Subhead1"/>
    <w:next w:val="BodyText1"/>
    <w:qFormat/>
    <w:rsid w:val="0059578A"/>
    <w:pPr>
      <w:spacing w:before="240" w:after="60"/>
    </w:pPr>
    <w:rPr>
      <w:rFonts w:ascii="Constantia" w:hAnsi="Constantia" w:cs="Times New Roman (Body CS)"/>
      <w:b/>
      <w:sz w:val="28"/>
    </w:rPr>
  </w:style>
  <w:style w:type="paragraph" w:customStyle="1" w:styleId="BodyText1">
    <w:name w:val="Body Text1"/>
    <w:qFormat/>
    <w:rsid w:val="0059578A"/>
    <w:pPr>
      <w:suppressAutoHyphens/>
      <w:spacing w:line="280" w:lineRule="exact"/>
    </w:pPr>
    <w:rPr>
      <w:rFonts w:ascii="Constantia" w:hAnsi="Constantia"/>
      <w:sz w:val="22"/>
    </w:rPr>
  </w:style>
  <w:style w:type="paragraph" w:customStyle="1" w:styleId="Body-bullet">
    <w:name w:val="Body-bullet"/>
    <w:basedOn w:val="BodyText1"/>
    <w:next w:val="BodyText1"/>
    <w:qFormat/>
    <w:rsid w:val="0059578A"/>
    <w:pPr>
      <w:numPr>
        <w:numId w:val="1"/>
      </w:numPr>
      <w:spacing w:after="120"/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ebteam010/Downloads/American%20Elementary%20Extra%20Resource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American Elementary Extra Resources.dotm</Template>
  <TotalTime>0</TotalTime>
  <Pages>6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Joshua Galloway</cp:lastModifiedBy>
  <cp:revision>1</cp:revision>
  <dcterms:created xsi:type="dcterms:W3CDTF">2020-08-06T23:15:00Z</dcterms:created>
  <dcterms:modified xsi:type="dcterms:W3CDTF">2020-08-06T23:15:00Z</dcterms:modified>
  <cp:category/>
</cp:coreProperties>
</file>